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69EF2" w14:textId="752F5B4E" w:rsidR="00A43D63" w:rsidRPr="00074E4C" w:rsidRDefault="00A64157" w:rsidP="00B67A5F">
      <w:pPr>
        <w:rPr>
          <w:rFonts w:ascii="Arial" w:hAnsi="Arial" w:cs="Arial"/>
          <w:color w:val="001740"/>
          <w:sz w:val="28"/>
          <w:szCs w:val="28"/>
          <w:lang w:val="en-US"/>
        </w:rPr>
      </w:pPr>
      <w:r w:rsidRPr="00074E4C">
        <w:rPr>
          <w:lang w:val="en-US"/>
        </w:rPr>
        <w:tab/>
      </w:r>
      <w:r w:rsidRPr="00074E4C">
        <w:rPr>
          <w:lang w:val="en-US"/>
        </w:rPr>
        <w:tab/>
      </w:r>
      <w:r w:rsidRPr="00074E4C">
        <w:rPr>
          <w:lang w:val="en-US"/>
        </w:rPr>
        <w:tab/>
      </w:r>
      <w:r w:rsidRPr="00074E4C">
        <w:rPr>
          <w:lang w:val="en-US"/>
        </w:rPr>
        <w:tab/>
      </w:r>
      <w:r w:rsidR="00461633" w:rsidRPr="00074E4C">
        <w:rPr>
          <w:lang w:val="en-US"/>
        </w:rPr>
        <w:tab/>
      </w:r>
    </w:p>
    <w:p w14:paraId="69F2ED71" w14:textId="77777777" w:rsidR="005066D0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2C58E3F7" w14:textId="7F18635F" w:rsidR="005066D0" w:rsidRPr="008C0007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55</w:t>
      </w:r>
      <w:r w:rsidRPr="008C0007">
        <w:rPr>
          <w:rFonts w:ascii="Arial" w:hAnsi="Arial" w:cs="Arial"/>
          <w:b/>
          <w:bCs/>
          <w:color w:val="000000"/>
          <w:lang w:val="en-US"/>
        </w:rPr>
        <w:t xml:space="preserve"> CLIC </w:t>
      </w:r>
      <w:r w:rsidRPr="008C0007">
        <w:rPr>
          <w:rFonts w:ascii="Arial" w:hAnsi="Arial" w:cs="Arial"/>
          <w:color w:val="000000"/>
          <w:lang w:val="en-US"/>
        </w:rPr>
        <w:t>is a decorative, flexible flooring solution, classified in abrasion group T, available in planks and tiles with four-sided beveled edges. It features a 0</w:t>
      </w:r>
      <w:r>
        <w:rPr>
          <w:rFonts w:ascii="Arial" w:hAnsi="Arial" w:cs="Arial"/>
          <w:color w:val="000000"/>
          <w:lang w:val="en-US"/>
        </w:rPr>
        <w:t>,5</w:t>
      </w:r>
      <w:r w:rsidRPr="008C0007">
        <w:rPr>
          <w:rFonts w:ascii="Arial" w:hAnsi="Arial" w:cs="Arial"/>
          <w:color w:val="000000"/>
          <w:lang w:val="en-US"/>
        </w:rPr>
        <w:t>5mm wear layer and a 2</w:t>
      </w:r>
      <w:r>
        <w:rPr>
          <w:rFonts w:ascii="Arial" w:hAnsi="Arial" w:cs="Arial"/>
          <w:color w:val="000000"/>
          <w:lang w:val="en-US"/>
        </w:rPr>
        <w:t>m</w:t>
      </w:r>
      <w:r w:rsidRPr="008C0007">
        <w:rPr>
          <w:rFonts w:ascii="Arial" w:hAnsi="Arial" w:cs="Arial"/>
          <w:color w:val="000000"/>
          <w:lang w:val="en-US"/>
        </w:rPr>
        <w:t xml:space="preserve"> high definition printed decorative film, offering maximum design variety.</w:t>
      </w:r>
    </w:p>
    <w:p w14:paraId="692E46C8" w14:textId="77777777" w:rsidR="005066D0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 xml:space="preserve">The product also includes </w:t>
      </w:r>
      <w:r>
        <w:rPr>
          <w:rFonts w:ascii="Arial" w:hAnsi="Arial" w:cs="Arial"/>
          <w:color w:val="000000"/>
          <w:lang w:val="en-US"/>
        </w:rPr>
        <w:t>a</w:t>
      </w:r>
      <w:r w:rsidRPr="008C0007">
        <w:rPr>
          <w:rFonts w:ascii="Arial" w:hAnsi="Arial" w:cs="Arial"/>
          <w:color w:val="000000"/>
          <w:lang w:val="en-US"/>
        </w:rPr>
        <w:t>n acoustic top layer for improved walking comfort and easier cutting during installation</w:t>
      </w:r>
      <w:r>
        <w:rPr>
          <w:rFonts w:ascii="Arial" w:hAnsi="Arial" w:cs="Arial"/>
          <w:color w:val="000000"/>
          <w:lang w:val="en-US"/>
        </w:rPr>
        <w:t xml:space="preserve"> and</w:t>
      </w:r>
      <w:r w:rsidRPr="008C0007">
        <w:rPr>
          <w:rFonts w:ascii="Arial" w:hAnsi="Arial" w:cs="Arial"/>
          <w:color w:val="000000"/>
          <w:lang w:val="en-US"/>
        </w:rPr>
        <w:t xml:space="preserve"> a rigid core, which allows installation over existing subfloors, making it suitable for renovation projects. </w:t>
      </w:r>
    </w:p>
    <w:p w14:paraId="2F5E4E82" w14:textId="24D060A5" w:rsidR="005066D0" w:rsidRPr="0023762E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 xml:space="preserve">The total thickness is </w:t>
      </w:r>
      <w:r>
        <w:rPr>
          <w:rFonts w:ascii="Arial" w:hAnsi="Arial" w:cs="Arial"/>
          <w:color w:val="000000"/>
          <w:lang w:val="en-US"/>
        </w:rPr>
        <w:t>5</w:t>
      </w:r>
      <w:r w:rsidRPr="008C0007">
        <w:rPr>
          <w:rFonts w:ascii="Arial" w:hAnsi="Arial" w:cs="Arial"/>
          <w:color w:val="000000"/>
          <w:lang w:val="en-US"/>
        </w:rPr>
        <w:t>mm.</w:t>
      </w:r>
    </w:p>
    <w:p w14:paraId="4FF6A1A0" w14:textId="77777777" w:rsidR="005066D0" w:rsidRPr="0023762E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benefits from a cross-linked polyurethane surface treatment (</w:t>
      </w:r>
      <w:proofErr w:type="spellStart"/>
      <w:r w:rsidRPr="0023762E">
        <w:rPr>
          <w:rFonts w:ascii="Arial" w:hAnsi="Arial" w:cs="Arial"/>
          <w:color w:val="000000"/>
          <w:lang w:val="en-US"/>
        </w:rPr>
        <w:t>Protecshield</w:t>
      </w:r>
      <w:proofErr w:type="spellEnd"/>
      <w:r w:rsidRPr="0023762E">
        <w:rPr>
          <w:rFonts w:ascii="Arial" w:hAnsi="Arial" w:cs="Arial"/>
          <w:color w:val="000000"/>
          <w:lang w:val="en-US"/>
        </w:rPr>
        <w:t>™), which facilitates maintenance and provides resistance to micro-scratches.</w:t>
      </w:r>
    </w:p>
    <w:p w14:paraId="43A34D25" w14:textId="77777777" w:rsidR="005066D0" w:rsidRPr="00CC5EA9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6AD34BFF" w14:textId="4D6C5379" w:rsidR="005066D0" w:rsidRPr="0023762E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55</w:t>
      </w:r>
      <w:r w:rsidRPr="00CC5EA9">
        <w:rPr>
          <w:rFonts w:ascii="Arial" w:hAnsi="Arial" w:cs="Arial"/>
          <w:b/>
          <w:bCs/>
          <w:color w:val="000000"/>
          <w:lang w:val="en-US"/>
        </w:rPr>
        <w:t xml:space="preserve"> CLIC </w:t>
      </w:r>
      <w:r w:rsidRPr="0023762E">
        <w:rPr>
          <w:rFonts w:ascii="Arial" w:hAnsi="Arial" w:cs="Arial"/>
          <w:color w:val="000000"/>
          <w:lang w:val="en-US"/>
        </w:rPr>
        <w:t>is quick and easy to install thanks to its Gerflor Fold Down clic system: vertical locking on the short side and horizontal locking on the long side.</w:t>
      </w:r>
    </w:p>
    <w:p w14:paraId="47176162" w14:textId="77777777" w:rsidR="005066D0" w:rsidRPr="0023762E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is classified Bfl-s1 according to the fire standard EN 13501-1.</w:t>
      </w:r>
    </w:p>
    <w:p w14:paraId="66FFCE3B" w14:textId="77777777" w:rsidR="005066D0" w:rsidRPr="00CC5EA9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7E97A145" w14:textId="58C12248" w:rsidR="005066D0" w:rsidRPr="00960E6B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960E6B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55</w:t>
      </w:r>
      <w:r w:rsidRPr="00960E6B">
        <w:rPr>
          <w:rFonts w:ascii="Arial" w:hAnsi="Arial" w:cs="Arial"/>
          <w:b/>
          <w:bCs/>
          <w:color w:val="000000"/>
          <w:lang w:val="en-US"/>
        </w:rPr>
        <w:t xml:space="preserve"> CLIC </w:t>
      </w:r>
      <w:r w:rsidRPr="00960E6B">
        <w:rPr>
          <w:rFonts w:ascii="Arial" w:hAnsi="Arial" w:cs="Arial"/>
          <w:color w:val="000000"/>
          <w:lang w:val="en-US"/>
        </w:rPr>
        <w:t xml:space="preserve">meets the European classification </w:t>
      </w:r>
      <w:r>
        <w:rPr>
          <w:rFonts w:ascii="Arial" w:hAnsi="Arial" w:cs="Arial"/>
          <w:color w:val="000000"/>
          <w:lang w:val="en-US"/>
        </w:rPr>
        <w:t>33</w:t>
      </w:r>
      <w:r w:rsidRPr="00960E6B">
        <w:rPr>
          <w:rFonts w:ascii="Arial" w:hAnsi="Arial" w:cs="Arial"/>
          <w:color w:val="000000"/>
          <w:lang w:val="en-US"/>
        </w:rPr>
        <w:t>-</w:t>
      </w:r>
      <w:r>
        <w:rPr>
          <w:rFonts w:ascii="Arial" w:hAnsi="Arial" w:cs="Arial"/>
          <w:color w:val="000000"/>
          <w:lang w:val="en-US"/>
        </w:rPr>
        <w:t>4</w:t>
      </w:r>
      <w:r w:rsidRPr="00960E6B">
        <w:rPr>
          <w:rFonts w:ascii="Arial" w:hAnsi="Arial" w:cs="Arial"/>
          <w:color w:val="000000"/>
          <w:lang w:val="en-US"/>
        </w:rPr>
        <w:t>2.</w:t>
      </w:r>
    </w:p>
    <w:p w14:paraId="1A12CD3A" w14:textId="77777777" w:rsidR="005066D0" w:rsidRPr="00CC5EA9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5E57F8F8" w14:textId="6FFE6814" w:rsidR="005066D0" w:rsidRPr="0023762E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55</w:t>
      </w:r>
      <w:r w:rsidRPr="00CC5EA9">
        <w:rPr>
          <w:rFonts w:ascii="Arial" w:hAnsi="Arial" w:cs="Arial"/>
          <w:b/>
          <w:bCs/>
          <w:color w:val="000000"/>
          <w:lang w:val="en-US"/>
        </w:rPr>
        <w:t xml:space="preserve"> CLIC</w:t>
      </w:r>
      <w:r>
        <w:rPr>
          <w:rFonts w:ascii="Arial" w:hAnsi="Arial" w:cs="Arial"/>
          <w:b/>
          <w:bCs/>
          <w:color w:val="000000"/>
          <w:lang w:val="en-US"/>
        </w:rPr>
        <w:t xml:space="preserve"> </w:t>
      </w:r>
      <w:r w:rsidRPr="0023762E">
        <w:rPr>
          <w:rFonts w:ascii="Arial" w:hAnsi="Arial" w:cs="Arial"/>
          <w:color w:val="000000"/>
          <w:lang w:val="en-US"/>
        </w:rPr>
        <w:t>is phthalate-free (except for recycled content) and 100% recyclable. Installation offcuts and end-of-life flooring (under certain conditions) can be collected and recycled through the Gerflor “Second Life” program.</w:t>
      </w:r>
    </w:p>
    <w:p w14:paraId="6FF72632" w14:textId="77777777" w:rsidR="005066D0" w:rsidRPr="0023762E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contains an average of 33% recycled content, certified by SCS Global Services.</w:t>
      </w:r>
    </w:p>
    <w:p w14:paraId="77813FC6" w14:textId="77777777" w:rsidR="005066D0" w:rsidRPr="0023762E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It complies with REACH regulations.</w:t>
      </w:r>
    </w:p>
    <w:p w14:paraId="3478999F" w14:textId="77777777" w:rsidR="005066D0" w:rsidRPr="0023762E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 xml:space="preserve">TVOC emissions at 28 days (NF EN 16000) are &lt; 10 µg/m³, rated A+ (the highest rating), and certified </w:t>
      </w:r>
      <w:proofErr w:type="spellStart"/>
      <w:r w:rsidRPr="0023762E">
        <w:rPr>
          <w:rFonts w:ascii="Arial" w:hAnsi="Arial" w:cs="Arial"/>
          <w:color w:val="000000"/>
          <w:lang w:val="en-US"/>
        </w:rPr>
        <w:t>Floorscore</w:t>
      </w:r>
      <w:proofErr w:type="spellEnd"/>
      <w:r w:rsidRPr="0023762E">
        <w:rPr>
          <w:rFonts w:ascii="Arial" w:hAnsi="Arial" w:cs="Arial"/>
          <w:color w:val="000000"/>
          <w:lang w:val="en-US"/>
        </w:rPr>
        <w:t>® and M1.</w:t>
      </w:r>
    </w:p>
    <w:p w14:paraId="11AA4AFF" w14:textId="77777777" w:rsidR="005066D0" w:rsidRPr="00CC5EA9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4D0BD122" w14:textId="2029CBD8" w:rsidR="005066D0" w:rsidRPr="00A12AFD" w:rsidRDefault="005066D0" w:rsidP="005066D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/>
          <w:lang w:val="en-US"/>
        </w:rPr>
        <w:t>55</w:t>
      </w:r>
      <w:r w:rsidRPr="00CC5EA9">
        <w:rPr>
          <w:rFonts w:ascii="Arial" w:hAnsi="Arial" w:cs="Arial"/>
          <w:b/>
          <w:bCs/>
          <w:color w:val="000000"/>
          <w:lang w:val="en-US"/>
        </w:rPr>
        <w:t xml:space="preserve"> CLIC </w:t>
      </w:r>
      <w:r w:rsidRPr="00960E6B">
        <w:rPr>
          <w:rFonts w:ascii="Arial" w:hAnsi="Arial" w:cs="Arial"/>
          <w:color w:val="000000"/>
          <w:lang w:val="en-US"/>
        </w:rPr>
        <w:t>has an individual Environmental Product Declaration (EPD)</w:t>
      </w:r>
      <w:r>
        <w:rPr>
          <w:rFonts w:ascii="Arial" w:hAnsi="Arial" w:cs="Arial"/>
          <w:color w:val="000000"/>
          <w:lang w:val="en-US"/>
        </w:rPr>
        <w:t xml:space="preserve">, verified and certified </w:t>
      </w:r>
      <w:r w:rsidRPr="00960E6B">
        <w:rPr>
          <w:rFonts w:ascii="Arial" w:hAnsi="Arial" w:cs="Arial"/>
          <w:color w:val="000000"/>
          <w:lang w:val="en-US"/>
        </w:rPr>
        <w:t>by UL</w:t>
      </w:r>
      <w:r>
        <w:rPr>
          <w:rFonts w:ascii="Arial" w:hAnsi="Arial" w:cs="Arial"/>
          <w:color w:val="000000"/>
          <w:lang w:val="en-US"/>
        </w:rPr>
        <w:t xml:space="preserve"> Certification.</w:t>
      </w:r>
      <w:r w:rsidRPr="00960E6B">
        <w:rPr>
          <w:rFonts w:ascii="Arial" w:hAnsi="Arial" w:cs="Arial"/>
          <w:color w:val="000000"/>
          <w:lang w:val="en-US"/>
        </w:rPr>
        <w:t xml:space="preserve"> </w:t>
      </w:r>
    </w:p>
    <w:p w14:paraId="2BF67E5A" w14:textId="31406609" w:rsidR="00126F75" w:rsidRPr="00074E4C" w:rsidRDefault="00126F75" w:rsidP="005066D0">
      <w:pPr>
        <w:rPr>
          <w:rFonts w:ascii="Arial" w:hAnsi="Arial" w:cs="Arial"/>
          <w:color w:val="001740"/>
          <w:lang w:val="en-US"/>
        </w:rPr>
      </w:pPr>
    </w:p>
    <w:sectPr w:rsidR="00126F75" w:rsidRPr="00074E4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53F0C" w14:textId="77777777" w:rsidR="008E5D85" w:rsidRDefault="008E5D85">
      <w:r>
        <w:separator/>
      </w:r>
    </w:p>
  </w:endnote>
  <w:endnote w:type="continuationSeparator" w:id="0">
    <w:p w14:paraId="07561A0A" w14:textId="77777777" w:rsidR="008E5D85" w:rsidRDefault="008E5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AF4EC" w14:textId="61EAF325" w:rsidR="00E86FA8" w:rsidRPr="005E2D20" w:rsidRDefault="00CE12DA" w:rsidP="002862BB">
    <w:pPr>
      <w:pStyle w:val="Pieddepage"/>
      <w:pBdr>
        <w:top w:val="single" w:sz="12" w:space="1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 w:rsidR="00E86FA8">
      <w:rPr>
        <w:rFonts w:ascii="Arial" w:hAnsi="Arial" w:cs="Arial"/>
        <w:b/>
        <w:bCs/>
        <w:color w:val="001740"/>
        <w:sz w:val="20"/>
        <w:szCs w:val="20"/>
      </w:rPr>
      <w:tab/>
    </w:r>
    <w:r w:rsidR="00E86FA8">
      <w:rPr>
        <w:rFonts w:ascii="Arial" w:hAnsi="Arial" w:cs="Arial"/>
        <w:b/>
        <w:bCs/>
        <w:color w:val="001740"/>
        <w:sz w:val="20"/>
        <w:szCs w:val="20"/>
      </w:rPr>
      <w:tab/>
      <w:t>gerflor.</w:t>
    </w:r>
    <w:r>
      <w:rPr>
        <w:rFonts w:ascii="Arial" w:hAnsi="Arial" w:cs="Arial"/>
        <w:b/>
        <w:bCs/>
        <w:color w:val="001740"/>
        <w:sz w:val="20"/>
        <w:szCs w:val="20"/>
      </w:rPr>
      <w:t>com</w:t>
    </w:r>
  </w:p>
  <w:p w14:paraId="3C12E564" w14:textId="77777777" w:rsidR="00E86FA8" w:rsidRDefault="00E86FA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676BCB" w14:textId="77777777" w:rsidR="008E5D85" w:rsidRDefault="008E5D85">
      <w:r>
        <w:separator/>
      </w:r>
    </w:p>
  </w:footnote>
  <w:footnote w:type="continuationSeparator" w:id="0">
    <w:p w14:paraId="1313668B" w14:textId="77777777" w:rsidR="008E5D85" w:rsidRDefault="008E5D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AD4F75" w14:textId="3592D68B" w:rsidR="00CE12DA" w:rsidRPr="00CE12DA" w:rsidRDefault="00CE12DA" w:rsidP="00CE12DA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drawing>
        <wp:inline distT="0" distB="0" distL="0" distR="0" wp14:anchorId="0C0FFF35" wp14:editId="5CBE561D">
          <wp:extent cx="1411605" cy="465455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02814" name="Image 2" descr="Inrecruiting France | career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1605" cy="46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FA89C7" wp14:editId="028458B6">
              <wp:simplePos x="0" y="0"/>
              <wp:positionH relativeFrom="column">
                <wp:posOffset>1371600</wp:posOffset>
              </wp:positionH>
              <wp:positionV relativeFrom="paragraph">
                <wp:posOffset>571500</wp:posOffset>
              </wp:positionV>
              <wp:extent cx="4343400" cy="0"/>
              <wp:effectExtent l="13970" t="13970" r="14605" b="14605"/>
              <wp:wrapNone/>
              <wp:docPr id="178469812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57D159D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    </w:pict>
        </mc:Fallback>
      </mc:AlternateContent>
    </w:r>
    <w:r w:rsidRPr="005C48F4">
      <w:tab/>
    </w:r>
    <w:r w:rsidRPr="005C48F4">
      <w:tab/>
    </w:r>
    <w:r w:rsidRPr="005C48F4">
      <w:tab/>
    </w:r>
    <w:r w:rsidRPr="005C48F4">
      <w:tab/>
    </w:r>
    <w:r>
      <w:tab/>
    </w:r>
    <w:r w:rsidRPr="005C48F4">
      <w:rPr>
        <w:rFonts w:ascii="Arial" w:hAnsi="Arial" w:cs="Arial"/>
        <w:color w:val="001740"/>
        <w:sz w:val="32"/>
        <w:szCs w:val="32"/>
      </w:rPr>
      <w:t xml:space="preserve">CREATION </w:t>
    </w:r>
    <w:r>
      <w:rPr>
        <w:rFonts w:ascii="Arial" w:hAnsi="Arial" w:cs="Arial"/>
        <w:color w:val="001740"/>
        <w:sz w:val="32"/>
        <w:szCs w:val="32"/>
      </w:rPr>
      <w:t xml:space="preserve">55 </w:t>
    </w:r>
    <w:r w:rsidRPr="005C48F4">
      <w:rPr>
        <w:rFonts w:ascii="Arial" w:hAnsi="Arial" w:cs="Arial"/>
        <w:color w:val="001740"/>
        <w:sz w:val="32"/>
        <w:szCs w:val="32"/>
      </w:rPr>
      <w:t>CLIC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A5F"/>
    <w:rsid w:val="0000648D"/>
    <w:rsid w:val="00013994"/>
    <w:rsid w:val="00074E4C"/>
    <w:rsid w:val="000B5742"/>
    <w:rsid w:val="00102CAC"/>
    <w:rsid w:val="00126F75"/>
    <w:rsid w:val="0013220E"/>
    <w:rsid w:val="0015418B"/>
    <w:rsid w:val="0016426C"/>
    <w:rsid w:val="0018327E"/>
    <w:rsid w:val="00185C7F"/>
    <w:rsid w:val="001C6DC0"/>
    <w:rsid w:val="001E1AC2"/>
    <w:rsid w:val="00201BB0"/>
    <w:rsid w:val="002862BB"/>
    <w:rsid w:val="002A7AA7"/>
    <w:rsid w:val="002E5ABD"/>
    <w:rsid w:val="003055DC"/>
    <w:rsid w:val="00331425"/>
    <w:rsid w:val="00343865"/>
    <w:rsid w:val="00391DCD"/>
    <w:rsid w:val="00397788"/>
    <w:rsid w:val="003B3DAE"/>
    <w:rsid w:val="003C4AA0"/>
    <w:rsid w:val="003D2AB8"/>
    <w:rsid w:val="004007AE"/>
    <w:rsid w:val="004108BF"/>
    <w:rsid w:val="00443832"/>
    <w:rsid w:val="00450E46"/>
    <w:rsid w:val="00461633"/>
    <w:rsid w:val="004813D1"/>
    <w:rsid w:val="00491693"/>
    <w:rsid w:val="004A0A59"/>
    <w:rsid w:val="004B22D6"/>
    <w:rsid w:val="005066D0"/>
    <w:rsid w:val="00506BAC"/>
    <w:rsid w:val="00516B4A"/>
    <w:rsid w:val="00533BAD"/>
    <w:rsid w:val="0057287A"/>
    <w:rsid w:val="005C48F4"/>
    <w:rsid w:val="005C58B6"/>
    <w:rsid w:val="005E210C"/>
    <w:rsid w:val="005E2D20"/>
    <w:rsid w:val="006279B9"/>
    <w:rsid w:val="00673D71"/>
    <w:rsid w:val="006D40CC"/>
    <w:rsid w:val="0070691D"/>
    <w:rsid w:val="00747321"/>
    <w:rsid w:val="00781A57"/>
    <w:rsid w:val="007B1E4C"/>
    <w:rsid w:val="007B76FC"/>
    <w:rsid w:val="007C586C"/>
    <w:rsid w:val="007D0B21"/>
    <w:rsid w:val="00820833"/>
    <w:rsid w:val="0083135F"/>
    <w:rsid w:val="00832864"/>
    <w:rsid w:val="0084561D"/>
    <w:rsid w:val="0085515E"/>
    <w:rsid w:val="008E4F11"/>
    <w:rsid w:val="008E5D85"/>
    <w:rsid w:val="009074A0"/>
    <w:rsid w:val="009320FC"/>
    <w:rsid w:val="0094383F"/>
    <w:rsid w:val="00945EFA"/>
    <w:rsid w:val="00990F78"/>
    <w:rsid w:val="00A25A9E"/>
    <w:rsid w:val="00A43D63"/>
    <w:rsid w:val="00A4603F"/>
    <w:rsid w:val="00A52454"/>
    <w:rsid w:val="00A56AE3"/>
    <w:rsid w:val="00A64157"/>
    <w:rsid w:val="00A71DB3"/>
    <w:rsid w:val="00A73616"/>
    <w:rsid w:val="00A73A77"/>
    <w:rsid w:val="00AD1AFC"/>
    <w:rsid w:val="00AF7D64"/>
    <w:rsid w:val="00B04246"/>
    <w:rsid w:val="00B07ABE"/>
    <w:rsid w:val="00B649BB"/>
    <w:rsid w:val="00B67A5F"/>
    <w:rsid w:val="00B7121A"/>
    <w:rsid w:val="00B852F6"/>
    <w:rsid w:val="00BB15A9"/>
    <w:rsid w:val="00BB1712"/>
    <w:rsid w:val="00BB56E1"/>
    <w:rsid w:val="00C26235"/>
    <w:rsid w:val="00C6203B"/>
    <w:rsid w:val="00C71D48"/>
    <w:rsid w:val="00C91574"/>
    <w:rsid w:val="00CE12DA"/>
    <w:rsid w:val="00CF3042"/>
    <w:rsid w:val="00D01CFE"/>
    <w:rsid w:val="00D74C9B"/>
    <w:rsid w:val="00DA6360"/>
    <w:rsid w:val="00DF032C"/>
    <w:rsid w:val="00DF2024"/>
    <w:rsid w:val="00E070AA"/>
    <w:rsid w:val="00E1197A"/>
    <w:rsid w:val="00E72210"/>
    <w:rsid w:val="00E86FA8"/>
    <w:rsid w:val="00ED458C"/>
    <w:rsid w:val="00EE44A9"/>
    <w:rsid w:val="00F23706"/>
    <w:rsid w:val="00F637B8"/>
    <w:rsid w:val="00FB70B4"/>
    <w:rsid w:val="00FC14BC"/>
    <w:rsid w:val="00FD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39CF7B64"/>
  <w15:chartTrackingRefBased/>
  <w15:docId w15:val="{D37B0381-2E13-4FCA-82B0-DAD85D5DF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rsid w:val="00E86F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rsid w:val="00074E4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74E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454E13C-48C9-44FD-A0FB-23869AE2DB8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DDCA6D-6259-438E-8373-0DFE450E78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1601B4-5892-4582-9C66-2842795CD265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4</TotalTime>
  <Pages>1</Pages>
  <Words>232</Words>
  <Characters>1346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7</cp:revision>
  <cp:lastPrinted>1899-12-31T23:00:00Z</cp:lastPrinted>
  <dcterms:created xsi:type="dcterms:W3CDTF">2025-08-14T10:13:00Z</dcterms:created>
  <dcterms:modified xsi:type="dcterms:W3CDTF">2025-09-25T16:14:00Z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